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40" w:lineRule="exact"/>
        <w:rPr>
          <w:rFonts w:ascii="黑体" w:hAnsi="黑体" w:eastAsia="黑体" w:cs="宋体"/>
          <w:sz w:val="32"/>
          <w:szCs w:val="32"/>
        </w:rPr>
      </w:pPr>
      <w:r>
        <w:rPr>
          <w:rFonts w:hint="eastAsia" w:ascii="黑体" w:hAnsi="黑体" w:eastAsia="黑体" w:cs="宋体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_GBK"/>
          <w:sz w:val="44"/>
          <w:szCs w:val="44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_GBK"/>
          <w:sz w:val="44"/>
          <w:szCs w:val="44"/>
        </w:rPr>
        <w:t>全省202</w:t>
      </w:r>
      <w:r>
        <w:rPr>
          <w:rFonts w:hint="eastAsia" w:ascii="方正小标宋简体" w:hAnsi="方正小标宋简体" w:eastAsia="方正小标宋简体" w:cs="方正小标宋_GBK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_GBK"/>
          <w:sz w:val="44"/>
          <w:szCs w:val="44"/>
        </w:rPr>
        <w:t>年度第</w:t>
      </w:r>
      <w:r>
        <w:rPr>
          <w:rFonts w:hint="eastAsia" w:ascii="方正小标宋简体" w:hAnsi="方正小标宋简体" w:eastAsia="方正小标宋简体" w:cs="方正小标宋_GBK"/>
          <w:sz w:val="44"/>
          <w:szCs w:val="44"/>
          <w:lang w:val="en-US" w:eastAsia="zh-CN"/>
        </w:rPr>
        <w:t>二</w:t>
      </w:r>
      <w:r>
        <w:rPr>
          <w:rFonts w:hint="eastAsia" w:ascii="方正小标宋简体" w:hAnsi="方正小标宋简体" w:eastAsia="方正小标宋简体" w:cs="方正小标宋_GBK"/>
          <w:sz w:val="44"/>
          <w:szCs w:val="44"/>
        </w:rPr>
        <w:t>批申请律师执业人员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_GBK"/>
          <w:sz w:val="44"/>
          <w:szCs w:val="44"/>
        </w:rPr>
        <w:t>实习首训名单</w:t>
      </w:r>
    </w:p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省直（25人）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王思雅   赵根虎   尹苗欣   刘宇杰   田  苗   于  微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邬慧敏   刘旭洁   白  瑞   刘卜文   李晨馨   杜雨欣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叶世荣   丁晓雅   郭婷婷   刘颜超   王倩倩   杨慧茹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张  驰   李  欣   贾谨阳   贺佳慧   肖文睿   李永祥</w:t>
      </w: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杨小琳  </w:t>
      </w: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太原（134人）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潘耀茹   王英东   李晓霞   刘娅菲   张  震   邢娟娟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党建瑞   徐森涛   陈伊萌   王胤鹏   任朝琰   陈昱同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王志琴   杨子祥   康  凯   郭  锋   翟晓鑫   王欣鑫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乔  鸿   胡  玮   成景钰   王  凯   郭佳楠   薛韶涵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王  宏   刘宇芩   钟子曰   吕炀睿   王东霞   张妮妮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左欣宇   殷薇婷   马  骁   郝泽原   王煜昂   郭梦婷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张栩栩   贺子珏   梁国强   郭冰洁   薛博潞   刘锦涛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李草草   张敏敏   李嘉欣   秦家坤   刘思彤   王莉雅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成  谦   张  剑   陈  冉   廉丹彤   雪新悦   王  晶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薛玉琼   陈香凝   常紫婷   付家丽   李思宇   侯  霄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王雨凡   贾晨栋   耿雅婷   陈少飞   马艺菁   庞迪菲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栗晨曦   王  培   赵中华   黄雅婷   邢李明君 王  辉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阎文钰   张  晖   卞成龙   耿贤贤   孙妮娜   王  磊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王俊璐   孟晋慧   任  晨   任英杰   赵思怡   郭兴世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杜雅雯   吴  盈   牛东政   侯虎林   张红波   侯亚楠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刘  哲   张剑锋   薛然予   卫盛誉   孙  慧   任煜瑶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张晓敏   张  婷   张李鹏   杜  磊   师欣悦   渠廷睿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郭张雨   王思雨   高  艳   王淑丽   杨新茜   黄霄霖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成  杰   王建瑞   任晓蝶   白一辰   张孟哲   王云燕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郭泽圆   梁晓虹   郭宇涛   高述伟   卫水英   罗文洋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冯  元   武思琪   吕  鑫   张晨菲   周海洋   陈艳丽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罗威雅   樊  鑫   任绍欢   宋  婧   郑钰馨   任瑞珍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陈樹澍   靳雨奇</w:t>
      </w: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大同（2人）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李泽杰   陶向宇</w:t>
      </w: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阳泉（4人）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姚  睿   张  琪   侯婷婷   王海涛</w:t>
      </w: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晋中（4人）</w:t>
      </w:r>
    </w:p>
    <w:p>
      <w:pPr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亢伟辰   成洪涛   郭晨曦   徐  鹰   </w:t>
      </w: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长治（8人）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吴浩冉   张  超   暴子荣   王蓓佳   冯彤彤   王娅楠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郭诗雨   马梦娆 </w:t>
      </w: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>
      <w:pPr>
        <w:rPr>
          <w:rFonts w:hint="default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晋城（8人）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马鑫森   宋凝洁   冯雨晨   李欣宇   刘莹莹   周汉桢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秦静培   李佳芮</w:t>
      </w: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>
      <w:pPr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临汾（16人）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郭  键   杨博雯   刘  丹   衡美汝   王子涵   王冬玉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马淑琴   王雨晨   张理圣   王  浩   侯超健   李星星</w:t>
      </w:r>
    </w:p>
    <w:p>
      <w:pPr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辛锦龙   王  涛   王  越   李雪静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运城（17人）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郑博涛   刘昱彤   郑  莎   胡爱萍   杨玉琦   贾大正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余文婧   秦  璞   郑成真   贺瑞茜   许帅伟   孙腾腾</w:t>
      </w:r>
    </w:p>
    <w:p>
      <w:pP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>马乐旋   罗  哲   侯松彤   李玄仁   胡晓明</w:t>
      </w: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忻州（7人）</w:t>
      </w:r>
    </w:p>
    <w:p>
      <w:pPr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  <w:t>李靖芳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  <w:t>马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  <w:t>卓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  <w:t>孙晓东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  <w:t>段卫东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  <w:t>王一帆</w:t>
      </w:r>
      <w:r>
        <w:rPr>
          <w:rFonts w:hint="eastAsia" w:ascii="仿宋_GB2312" w:eastAsia="仿宋_GB2312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  <w:t>白金峰</w:t>
      </w:r>
    </w:p>
    <w:p>
      <w:pPr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eastAsia="仿宋_GB2312"/>
          <w:b w:val="0"/>
          <w:bCs w:val="0"/>
          <w:sz w:val="32"/>
          <w:szCs w:val="32"/>
          <w:lang w:val="en-US" w:eastAsia="zh-CN"/>
        </w:rPr>
        <w:t>徐金琳</w:t>
      </w: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</w:p>
    <w:p>
      <w:pPr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朔州（3人）</w:t>
      </w:r>
    </w:p>
    <w:p>
      <w:pPr>
        <w:rPr>
          <w:rFonts w:hint="eastAsia" w:ascii="黑体" w:hAnsi="黑体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仿宋_GB2312"/>
          <w:sz w:val="32"/>
          <w:szCs w:val="32"/>
          <w:lang w:val="en-US" w:eastAsia="zh-CN"/>
        </w:rPr>
        <w:t>郜秀全   高日晟   赵晶晶</w:t>
      </w:r>
    </w:p>
    <w:p>
      <w:pPr>
        <w:rPr>
          <w:rFonts w:hint="eastAsia" w:ascii="黑体" w:hAnsi="黑体" w:eastAsia="仿宋_GB2312"/>
          <w:sz w:val="32"/>
          <w:szCs w:val="32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吕梁（5人）</w:t>
      </w:r>
    </w:p>
    <w:p>
      <w:pPr>
        <w:rPr>
          <w:rFonts w:hint="eastAsia" w:ascii="黑体" w:hAnsi="黑体" w:eastAsia="仿宋_GB2312"/>
          <w:sz w:val="32"/>
          <w:szCs w:val="32"/>
        </w:rPr>
      </w:pPr>
      <w:r>
        <w:rPr>
          <w:rFonts w:hint="eastAsia" w:ascii="黑体" w:hAnsi="黑体" w:eastAsia="仿宋_GB2312"/>
          <w:sz w:val="32"/>
          <w:szCs w:val="32"/>
        </w:rPr>
        <w:t>原永林</w:t>
      </w:r>
      <w:r>
        <w:rPr>
          <w:rFonts w:hint="eastAsia" w:ascii="黑体" w:hAnsi="黑体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仿宋_GB2312"/>
          <w:sz w:val="32"/>
          <w:szCs w:val="32"/>
        </w:rPr>
        <w:t>郭映希</w:t>
      </w:r>
      <w:r>
        <w:rPr>
          <w:rFonts w:hint="eastAsia" w:ascii="黑体" w:hAnsi="黑体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仿宋_GB2312"/>
          <w:sz w:val="32"/>
          <w:szCs w:val="32"/>
        </w:rPr>
        <w:t>张俊娜</w:t>
      </w:r>
      <w:r>
        <w:rPr>
          <w:rFonts w:hint="eastAsia" w:ascii="黑体" w:hAnsi="黑体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仿宋_GB2312"/>
          <w:sz w:val="32"/>
          <w:szCs w:val="32"/>
        </w:rPr>
        <w:t>刘</w:t>
      </w:r>
      <w:r>
        <w:rPr>
          <w:rFonts w:hint="eastAsia" w:ascii="黑体" w:hAnsi="黑体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仿宋_GB2312"/>
          <w:sz w:val="32"/>
          <w:szCs w:val="32"/>
        </w:rPr>
        <w:t>勇</w:t>
      </w:r>
      <w:r>
        <w:rPr>
          <w:rFonts w:hint="eastAsia" w:ascii="黑体" w:hAnsi="黑体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仿宋_GB2312"/>
          <w:sz w:val="32"/>
          <w:szCs w:val="32"/>
        </w:rPr>
        <w:t>薛</w:t>
      </w:r>
      <w:r>
        <w:rPr>
          <w:rFonts w:hint="eastAsia" w:ascii="黑体" w:hAnsi="黑体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仿宋_GB2312"/>
          <w:sz w:val="32"/>
          <w:szCs w:val="32"/>
        </w:rPr>
        <w:t>茹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altName w:val="楷体_GB2312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annotation subject"/>
    <w:lsdException w:uiPriority="99" w:name="Balloon Text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0"/>
  </w:style>
  <w:style w:type="paragraph" w:styleId="2">
    <w:name w:val="footer"/>
    <w:basedOn w:val="1"/>
    <w:semiHidden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ScaleCrop>false</ScaleCrop>
  <LinksUpToDate>false</LinksUpToDate>
  <CharactersWithSpaces>0</CharactersWithSpaces>
  <Application>WPS Office 专业版_9.1.0.4337_{F1E327BC-269C-435d-A152-05C5408002CA}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2008-12-26T08:45:00Z</dcterms:created>
  <dc:creator>李玉忠</dc:creator>
  <cp:lastModifiedBy>李玉忠</cp:lastModifiedBy>
  <dcterms:modified xsi:type="dcterms:W3CDTF">2026-09-29T07:51:32Z</dcterms:modified>
  <dc:title>附件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2052-9.1.0.4337</vt:lpwstr>
  </property>
</Properties>
</file>